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09" w:rsidRDefault="00D17D72" w:rsidP="00D17D72">
      <w:pPr>
        <w:pStyle w:val="Overskrift1"/>
        <w:jc w:val="center"/>
      </w:pPr>
      <w:r>
        <w:t>Elektroniske skjemaer</w:t>
      </w:r>
    </w:p>
    <w:p w:rsidR="00D17D72" w:rsidRDefault="00D17D72" w:rsidP="00D17D72"/>
    <w:p w:rsidR="00D17D72" w:rsidRDefault="00D17D72" w:rsidP="00D17D72">
      <w:pPr>
        <w:pStyle w:val="Listeavsnitt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 w:rsidRPr="00D17D72">
        <w:rPr>
          <w:rFonts w:ascii="Trebuchet MS" w:hAnsi="Trebuchet MS"/>
          <w:sz w:val="24"/>
          <w:szCs w:val="24"/>
        </w:rPr>
        <w:t>Hver morgen 6.30 overføres eventuelle søknader inn i ESA med status M.</w:t>
      </w:r>
    </w:p>
    <w:p w:rsidR="00D17D72" w:rsidRDefault="00D17D72" w:rsidP="00D17D72">
      <w:pPr>
        <w:pStyle w:val="Listeavsnitt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Arkivet sjekker søknadene ved og: </w:t>
      </w:r>
    </w:p>
    <w:p w:rsidR="0041094C" w:rsidRDefault="0041094C" w:rsidP="0041094C">
      <w:pPr>
        <w:pStyle w:val="Listeavsnitt"/>
        <w:numPr>
          <w:ilvl w:val="1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Søke på status M</w:t>
      </w:r>
    </w:p>
    <w:p w:rsidR="00D17D72" w:rsidRDefault="00D17D72" w:rsidP="00D17D72">
      <w:pPr>
        <w:pStyle w:val="Listeavsnitt"/>
        <w:numPr>
          <w:ilvl w:val="1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Åpne skjema for å se at det kan åpnes</w:t>
      </w:r>
    </w:p>
    <w:p w:rsidR="00D17D72" w:rsidRDefault="00D17D72" w:rsidP="00D17D72">
      <w:pPr>
        <w:pStyle w:val="Listeavsnitt"/>
        <w:numPr>
          <w:ilvl w:val="1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Knytte til riktig sak, eventuell ny sak</w:t>
      </w:r>
    </w:p>
    <w:p w:rsidR="00D17D72" w:rsidRDefault="00D17D72" w:rsidP="00D17D72">
      <w:pPr>
        <w:pStyle w:val="Listeavsnitt"/>
        <w:numPr>
          <w:ilvl w:val="1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Sette på saksbehandler hvor dette ikke er satt på, på forhånd.</w:t>
      </w:r>
    </w:p>
    <w:p w:rsidR="00D17D72" w:rsidRDefault="00D17D72" w:rsidP="00D17D72">
      <w:pPr>
        <w:pStyle w:val="Listeavsnitt"/>
        <w:numPr>
          <w:ilvl w:val="1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Endrer til status J for behandling hos saksbehandler.</w:t>
      </w:r>
    </w:p>
    <w:p w:rsidR="00520500" w:rsidRDefault="00520500" w:rsidP="00520500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Det ble på forhånd registrert ett nytt postmottak av EVRY i vår administrator:</w:t>
      </w:r>
    </w:p>
    <w:p w:rsidR="00520500" w:rsidRDefault="00520500" w:rsidP="00520500">
      <w:pPr>
        <w:rPr>
          <w:rFonts w:ascii="Trebuchet MS" w:hAnsi="Trebuchet MS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254673CD" wp14:editId="02FEA433">
            <wp:extent cx="4291056" cy="2910840"/>
            <wp:effectExtent l="0" t="0" r="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5754" cy="290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500" w:rsidRDefault="00B1506F" w:rsidP="00520500">
      <w:pPr>
        <w:rPr>
          <w:rFonts w:ascii="Trebuchet MS" w:hAnsi="Trebuchet MS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>
            <wp:extent cx="5760720" cy="4403543"/>
            <wp:effectExtent l="0" t="0" r="0" b="0"/>
            <wp:docPr id="5" name="Bilde 5" descr="cid:image001.png@01D0CA0B.A1F16F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CA0B.A1F16F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0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500" w:rsidRDefault="00520500" w:rsidP="00520500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Alle skjemaene ble registrert i administrator under: Registre og «standardverdier for søknad på Web»:</w:t>
      </w:r>
    </w:p>
    <w:p w:rsidR="00520500" w:rsidRDefault="00520500" w:rsidP="00520500">
      <w:pPr>
        <w:rPr>
          <w:rFonts w:ascii="Trebuchet MS" w:hAnsi="Trebuchet MS"/>
          <w:sz w:val="24"/>
          <w:szCs w:val="24"/>
        </w:rPr>
      </w:pPr>
      <w:r>
        <w:rPr>
          <w:noProof/>
          <w:lang w:eastAsia="nb-NO"/>
        </w:rPr>
        <w:lastRenderedPageBreak/>
        <w:drawing>
          <wp:inline distT="0" distB="0" distL="0" distR="0" wp14:anchorId="03B7E21A" wp14:editId="31863EF8">
            <wp:extent cx="4933950" cy="6715125"/>
            <wp:effectExtent l="0" t="0" r="0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500" w:rsidRDefault="00520500" w:rsidP="00520500">
      <w:pPr>
        <w:rPr>
          <w:rFonts w:ascii="Trebuchet MS" w:hAnsi="Trebuchet MS"/>
          <w:sz w:val="24"/>
          <w:szCs w:val="24"/>
        </w:rPr>
      </w:pPr>
    </w:p>
    <w:p w:rsidR="00595988" w:rsidRDefault="00595988" w:rsidP="00520500">
      <w:pPr>
        <w:rPr>
          <w:rFonts w:ascii="Trebuchet MS" w:hAnsi="Trebuchet MS"/>
          <w:sz w:val="24"/>
          <w:szCs w:val="24"/>
        </w:rPr>
      </w:pPr>
    </w:p>
    <w:p w:rsidR="00595988" w:rsidRDefault="00595988" w:rsidP="00520500">
      <w:pPr>
        <w:rPr>
          <w:rFonts w:ascii="Trebuchet MS" w:hAnsi="Trebuchet MS"/>
          <w:sz w:val="24"/>
          <w:szCs w:val="24"/>
        </w:rPr>
      </w:pPr>
    </w:p>
    <w:p w:rsidR="00595988" w:rsidRDefault="00595988" w:rsidP="00520500">
      <w:pPr>
        <w:rPr>
          <w:rFonts w:ascii="Trebuchet MS" w:hAnsi="Trebuchet MS"/>
          <w:sz w:val="24"/>
          <w:szCs w:val="24"/>
        </w:rPr>
      </w:pPr>
    </w:p>
    <w:p w:rsidR="00B1506F" w:rsidRDefault="00B1506F" w:rsidP="00520500">
      <w:pPr>
        <w:rPr>
          <w:rFonts w:ascii="Trebuchet MS" w:hAnsi="Trebuchet MS"/>
          <w:sz w:val="24"/>
          <w:szCs w:val="24"/>
        </w:rPr>
      </w:pPr>
    </w:p>
    <w:p w:rsidR="00B1506F" w:rsidRDefault="00B1506F" w:rsidP="00520500">
      <w:pPr>
        <w:rPr>
          <w:rFonts w:ascii="Trebuchet MS" w:hAnsi="Trebuchet MS"/>
          <w:sz w:val="24"/>
          <w:szCs w:val="24"/>
        </w:rPr>
      </w:pPr>
    </w:p>
    <w:p w:rsidR="00595988" w:rsidRDefault="00595988" w:rsidP="00520500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>Meldingstekster tilbake til søker.</w:t>
      </w:r>
    </w:p>
    <w:p w:rsidR="00595988" w:rsidRDefault="00595988" w:rsidP="00520500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Jeg har kun lagt inn en enkel tilbakemelding til søker:</w:t>
      </w:r>
    </w:p>
    <w:p w:rsidR="00595988" w:rsidRPr="00595988" w:rsidRDefault="00B1506F" w:rsidP="00595988">
      <w:pPr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Søknaden er registrert og vil bli behandlet.</w:t>
      </w:r>
    </w:p>
    <w:p w:rsidR="00595988" w:rsidRPr="00595988" w:rsidRDefault="00595988" w:rsidP="00595988">
      <w:pPr>
        <w:rPr>
          <w:rFonts w:ascii="Trebuchet MS" w:hAnsi="Trebuchet MS"/>
          <w:b/>
          <w:sz w:val="24"/>
          <w:szCs w:val="24"/>
        </w:rPr>
      </w:pPr>
      <w:proofErr w:type="spellStart"/>
      <w:r w:rsidRPr="00595988">
        <w:rPr>
          <w:rFonts w:ascii="Trebuchet MS" w:hAnsi="Trebuchet MS"/>
          <w:b/>
          <w:sz w:val="24"/>
          <w:szCs w:val="24"/>
        </w:rPr>
        <w:t>Mvh</w:t>
      </w:r>
      <w:proofErr w:type="spellEnd"/>
      <w:r w:rsidRPr="00595988">
        <w:rPr>
          <w:rFonts w:ascii="Trebuchet MS" w:hAnsi="Trebuchet MS"/>
          <w:b/>
          <w:sz w:val="24"/>
          <w:szCs w:val="24"/>
        </w:rPr>
        <w:t xml:space="preserve"> </w:t>
      </w:r>
    </w:p>
    <w:p w:rsidR="00595988" w:rsidRDefault="00595988" w:rsidP="00595988">
      <w:pPr>
        <w:rPr>
          <w:rFonts w:ascii="Trebuchet MS" w:hAnsi="Trebuchet MS"/>
          <w:b/>
          <w:sz w:val="24"/>
          <w:szCs w:val="24"/>
        </w:rPr>
      </w:pPr>
      <w:r w:rsidRPr="00595988">
        <w:rPr>
          <w:rFonts w:ascii="Trebuchet MS" w:hAnsi="Trebuchet MS"/>
          <w:b/>
          <w:sz w:val="24"/>
          <w:szCs w:val="24"/>
        </w:rPr>
        <w:t>Lunner kommune</w:t>
      </w:r>
      <w:bookmarkStart w:id="0" w:name="_GoBack"/>
      <w:bookmarkEnd w:id="0"/>
    </w:p>
    <w:p w:rsidR="00595988" w:rsidRDefault="00595988" w:rsidP="0059598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Men dette kan endres til:</w:t>
      </w:r>
    </w:p>
    <w:p w:rsidR="00595988" w:rsidRDefault="00595988" w:rsidP="00595988">
      <w:pPr>
        <w:rPr>
          <w:rFonts w:ascii="Calibri" w:hAnsi="Calibri"/>
          <w:color w:val="1F497D"/>
        </w:rPr>
      </w:pPr>
      <w:r>
        <w:rPr>
          <w:rFonts w:ascii="Calibri" w:hAnsi="Calibri"/>
          <w:color w:val="1F497D"/>
        </w:rPr>
        <w:t xml:space="preserve">Flettekoder i meldingen: </w:t>
      </w:r>
      <w:proofErr w:type="spellStart"/>
      <w:r>
        <w:rPr>
          <w:rFonts w:ascii="Calibri" w:hAnsi="Calibri"/>
          <w:color w:val="1F497D"/>
        </w:rPr>
        <w:t>Saksnr</w:t>
      </w:r>
      <w:proofErr w:type="spellEnd"/>
      <w:r>
        <w:rPr>
          <w:rFonts w:ascii="Calibri" w:hAnsi="Calibri"/>
          <w:color w:val="1F497D"/>
        </w:rPr>
        <w:t xml:space="preserve"> (som år/</w:t>
      </w:r>
      <w:proofErr w:type="spellStart"/>
      <w:r>
        <w:rPr>
          <w:rFonts w:ascii="Calibri" w:hAnsi="Calibri"/>
          <w:color w:val="1F497D"/>
        </w:rPr>
        <w:t>nr</w:t>
      </w:r>
      <w:proofErr w:type="spellEnd"/>
      <w:r>
        <w:rPr>
          <w:rFonts w:ascii="Calibri" w:hAnsi="Calibri"/>
          <w:color w:val="1F497D"/>
        </w:rPr>
        <w:t xml:space="preserve">): {0} </w:t>
      </w:r>
      <w:proofErr w:type="spellStart"/>
      <w:r>
        <w:rPr>
          <w:rFonts w:ascii="Calibri" w:hAnsi="Calibri"/>
          <w:color w:val="1F497D"/>
        </w:rPr>
        <w:t>Doknr</w:t>
      </w:r>
      <w:proofErr w:type="spellEnd"/>
      <w:r>
        <w:rPr>
          <w:rFonts w:ascii="Calibri" w:hAnsi="Calibri"/>
          <w:color w:val="1F497D"/>
        </w:rPr>
        <w:t xml:space="preserve">: {1} </w:t>
      </w:r>
      <w:proofErr w:type="spellStart"/>
      <w:r>
        <w:rPr>
          <w:rFonts w:ascii="Calibri" w:hAnsi="Calibri"/>
          <w:color w:val="1F497D"/>
        </w:rPr>
        <w:t>Journalnr</w:t>
      </w:r>
      <w:proofErr w:type="spellEnd"/>
      <w:r>
        <w:rPr>
          <w:rFonts w:ascii="Calibri" w:hAnsi="Calibri"/>
          <w:color w:val="1F497D"/>
        </w:rPr>
        <w:t xml:space="preserve"> (som </w:t>
      </w:r>
      <w:proofErr w:type="spellStart"/>
      <w:r>
        <w:rPr>
          <w:rFonts w:ascii="Calibri" w:hAnsi="Calibri"/>
          <w:color w:val="1F497D"/>
        </w:rPr>
        <w:t>nr</w:t>
      </w:r>
      <w:proofErr w:type="spellEnd"/>
      <w:r>
        <w:rPr>
          <w:rFonts w:ascii="Calibri" w:hAnsi="Calibri"/>
          <w:color w:val="1F497D"/>
        </w:rPr>
        <w:t>/år): {2} Dato: {3} Innholdsbeskrivelse: {4} Navn på organisasjonsenhet: {5} Navn på saksbehandler: {6} Saksbehandlers tittel: {7} Saksbehandlers telefon: {8}</w:t>
      </w:r>
    </w:p>
    <w:p w:rsidR="00595988" w:rsidRDefault="00595988" w:rsidP="00595988">
      <w:pPr>
        <w:rPr>
          <w:rFonts w:ascii="Calibri" w:hAnsi="Calibri"/>
          <w:color w:val="1F497D"/>
        </w:rPr>
      </w:pPr>
    </w:p>
    <w:p w:rsidR="00595988" w:rsidRDefault="00595988" w:rsidP="00595988">
      <w:pPr>
        <w:rPr>
          <w:rFonts w:ascii="Calibri" w:hAnsi="Calibri"/>
          <w:color w:val="1F497D"/>
        </w:rPr>
      </w:pPr>
      <w:r>
        <w:rPr>
          <w:noProof/>
          <w:lang w:eastAsia="nb-NO"/>
        </w:rPr>
        <w:drawing>
          <wp:inline distT="0" distB="0" distL="0" distR="0">
            <wp:extent cx="5013960" cy="2080260"/>
            <wp:effectExtent l="0" t="0" r="0" b="0"/>
            <wp:docPr id="4" name="Bilde 4" descr="cid:image001.png@01D0BB09.123271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cid:image001.png@01D0BB09.123271E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988" w:rsidRPr="00595988" w:rsidRDefault="00AD7D1F" w:rsidP="0059598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Se mail fra Frank/</w:t>
      </w:r>
      <w:proofErr w:type="spellStart"/>
      <w:r>
        <w:rPr>
          <w:rFonts w:ascii="Trebuchet MS" w:hAnsi="Trebuchet MS"/>
          <w:sz w:val="24"/>
          <w:szCs w:val="24"/>
        </w:rPr>
        <w:t>Evry</w:t>
      </w:r>
      <w:proofErr w:type="spellEnd"/>
      <w:r>
        <w:rPr>
          <w:rFonts w:ascii="Trebuchet MS" w:hAnsi="Trebuchet MS"/>
          <w:sz w:val="24"/>
          <w:szCs w:val="24"/>
        </w:rPr>
        <w:t xml:space="preserve"> i samme mappe om mer utfyllende informasjon.</w:t>
      </w:r>
    </w:p>
    <w:sectPr w:rsidR="00595988" w:rsidRPr="00595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C3645"/>
    <w:multiLevelType w:val="hybridMultilevel"/>
    <w:tmpl w:val="67CEB6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72"/>
    <w:rsid w:val="002E04CC"/>
    <w:rsid w:val="0041094C"/>
    <w:rsid w:val="00520500"/>
    <w:rsid w:val="00595988"/>
    <w:rsid w:val="00AD7D1F"/>
    <w:rsid w:val="00B1506F"/>
    <w:rsid w:val="00B74F69"/>
    <w:rsid w:val="00D1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17D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17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D17D7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20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0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17D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17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D17D7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20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0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0CA0B.A1F16FF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cid:image001.png@01D0BB09.123271E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FE97B419.dotm</Template>
  <TotalTime>76</TotalTime>
  <Pages>4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Lunner Kommune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2015-07-13T11:04:00Z</dcterms:created>
  <dcterms:modified xsi:type="dcterms:W3CDTF">2015-08-19T10:10:00Z</dcterms:modified>
</cp:coreProperties>
</file>